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5D34" w14:textId="2AA2C84B" w:rsidR="006B3869" w:rsidRDefault="00161C29" w:rsidP="006B3869">
      <w:pPr>
        <w:pStyle w:val="Nzev"/>
        <w:rPr>
          <w:lang w:val="sk-SK"/>
        </w:rPr>
      </w:pPr>
      <w:r>
        <w:rPr>
          <w:lang w:val="sk-SK"/>
        </w:rPr>
        <w:t>3D tisk ko</w:t>
      </w:r>
      <w:r w:rsidR="002E753C">
        <w:rPr>
          <w:lang w:val="sk-SK"/>
        </w:rPr>
        <w:t>s</w:t>
      </w:r>
      <w:r>
        <w:rPr>
          <w:lang w:val="sk-SK"/>
        </w:rPr>
        <w:t>try člověka</w:t>
      </w:r>
    </w:p>
    <w:p w14:paraId="42E9131A" w14:textId="028EB619" w:rsidR="006B3869" w:rsidRDefault="006B3869" w:rsidP="006B3869">
      <w:pPr>
        <w:rPr>
          <w:lang w:val="sk-SK"/>
        </w:rPr>
      </w:pPr>
    </w:p>
    <w:p w14:paraId="37EC94E8" w14:textId="0A194820" w:rsidR="006B3869" w:rsidRDefault="006B3869" w:rsidP="006B3869">
      <w:pPr>
        <w:rPr>
          <w:lang w:val="sk-SK"/>
        </w:rPr>
      </w:pPr>
    </w:p>
    <w:p w14:paraId="06F0B4D1" w14:textId="32E6BCC1" w:rsidR="006B3869" w:rsidRDefault="00161C29" w:rsidP="006B3869">
      <w:pPr>
        <w:pStyle w:val="Podnadpis"/>
        <w:rPr>
          <w:lang w:val="sk-SK"/>
        </w:rPr>
      </w:pPr>
      <w:r>
        <w:rPr>
          <w:lang w:val="sk-SK"/>
        </w:rPr>
        <w:t xml:space="preserve">ZŠ </w:t>
      </w:r>
      <w:proofErr w:type="spellStart"/>
      <w:r>
        <w:rPr>
          <w:lang w:val="sk-SK"/>
        </w:rPr>
        <w:t>Sokolnice</w:t>
      </w:r>
      <w:proofErr w:type="spellEnd"/>
    </w:p>
    <w:p w14:paraId="79C371F9" w14:textId="00F7200E" w:rsidR="006B3869" w:rsidRDefault="00161C29" w:rsidP="006B3869">
      <w:pPr>
        <w:pStyle w:val="Podnadpis"/>
        <w:rPr>
          <w:lang w:val="sk-SK"/>
        </w:rPr>
      </w:pPr>
      <w:r>
        <w:rPr>
          <w:lang w:val="sk-SK"/>
        </w:rPr>
        <w:t xml:space="preserve">Masarykova 20, </w:t>
      </w:r>
      <w:proofErr w:type="spellStart"/>
      <w:r>
        <w:rPr>
          <w:lang w:val="sk-SK"/>
        </w:rPr>
        <w:t>Sokolnice</w:t>
      </w:r>
      <w:proofErr w:type="spellEnd"/>
      <w:r>
        <w:rPr>
          <w:lang w:val="sk-SK"/>
        </w:rPr>
        <w:t xml:space="preserve"> 664 52</w:t>
      </w:r>
    </w:p>
    <w:p w14:paraId="4EF5C3D2" w14:textId="7BAC52B1" w:rsidR="006B3869" w:rsidRDefault="006B3869">
      <w:pPr>
        <w:rPr>
          <w:lang w:val="sk-SK"/>
        </w:rPr>
      </w:pPr>
      <w:r>
        <w:rPr>
          <w:lang w:val="sk-SK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129969424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447064A4" w14:textId="1486CA86" w:rsidR="006B3869" w:rsidRDefault="006B3869">
          <w:pPr>
            <w:pStyle w:val="Nadpisobsahu"/>
          </w:pPr>
          <w:r>
            <w:t>Obsah</w:t>
          </w:r>
        </w:p>
        <w:p w14:paraId="15D33B6A" w14:textId="55627EB6" w:rsidR="004135E9" w:rsidRDefault="006B3869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448570" w:history="1">
            <w:r w:rsidR="004135E9" w:rsidRPr="00455899">
              <w:rPr>
                <w:rStyle w:val="Hypertextovodkaz"/>
                <w:noProof/>
              </w:rPr>
              <w:t>3D tisk kostry člověka</w:t>
            </w:r>
            <w:r w:rsidR="004135E9">
              <w:rPr>
                <w:noProof/>
                <w:webHidden/>
              </w:rPr>
              <w:tab/>
            </w:r>
            <w:r w:rsidR="004135E9">
              <w:rPr>
                <w:noProof/>
                <w:webHidden/>
              </w:rPr>
              <w:fldChar w:fldCharType="begin"/>
            </w:r>
            <w:r w:rsidR="004135E9">
              <w:rPr>
                <w:noProof/>
                <w:webHidden/>
              </w:rPr>
              <w:instrText xml:space="preserve"> PAGEREF _Toc115448570 \h </w:instrText>
            </w:r>
            <w:r w:rsidR="004135E9">
              <w:rPr>
                <w:noProof/>
                <w:webHidden/>
              </w:rPr>
            </w:r>
            <w:r w:rsidR="004135E9">
              <w:rPr>
                <w:noProof/>
                <w:webHidden/>
              </w:rPr>
              <w:fldChar w:fldCharType="separate"/>
            </w:r>
            <w:r w:rsidR="004135E9">
              <w:rPr>
                <w:noProof/>
                <w:webHidden/>
              </w:rPr>
              <w:t>3</w:t>
            </w:r>
            <w:r w:rsidR="004135E9">
              <w:rPr>
                <w:noProof/>
                <w:webHidden/>
              </w:rPr>
              <w:fldChar w:fldCharType="end"/>
            </w:r>
          </w:hyperlink>
        </w:p>
        <w:p w14:paraId="639B0D4C" w14:textId="604BBC5E" w:rsidR="004135E9" w:rsidRDefault="004135E9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1" w:history="1">
            <w:r w:rsidRPr="00455899">
              <w:rPr>
                <w:rStyle w:val="Hypertextovodkaz"/>
                <w:noProof/>
              </w:rPr>
              <w:t>Vybavení k tvorbě lidské kostry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A1ADD" w14:textId="1F6817BC" w:rsidR="004135E9" w:rsidRDefault="004135E9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2" w:history="1">
            <w:r w:rsidRPr="00455899">
              <w:rPr>
                <w:rStyle w:val="Hypertextovodkaz"/>
                <w:noProof/>
              </w:rPr>
              <w:t>Postup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56C98" w14:textId="0AC54E15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3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Lidská lebka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3FB08" w14:textId="2150483E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4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páteře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22677" w14:textId="10C145BB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5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ženské pánve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A84CA" w14:textId="708EDE9C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6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lidské pánve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5000B" w14:textId="4F9EB7C5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7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chodidla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F647C" w14:textId="069CBBFF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8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ruky (dlaně)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ED59F" w14:textId="2E61DC29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79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stehenní kosti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5EFCE" w14:textId="460F6815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80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kosti holenní a lýtkové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D90C4" w14:textId="6D4FA046" w:rsidR="004135E9" w:rsidRDefault="004135E9">
          <w:pPr>
            <w:pStyle w:val="Obsah2"/>
            <w:tabs>
              <w:tab w:val="left" w:pos="660"/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15448581" w:history="1">
            <w:r w:rsidRPr="00455899">
              <w:rPr>
                <w:rStyle w:val="Hypertextovodkaz"/>
                <w:rFonts w:ascii="Calibri" w:hAnsi="Calibri" w:cs="Calibri"/>
                <w:noProof/>
              </w:rPr>
              <w:t>-</w:t>
            </w:r>
            <w:r>
              <w:rPr>
                <w:noProof/>
                <w:sz w:val="22"/>
                <w:szCs w:val="22"/>
                <w:lang w:eastAsia="cs-CZ"/>
              </w:rPr>
              <w:tab/>
            </w:r>
            <w:r w:rsidRPr="00455899">
              <w:rPr>
                <w:rStyle w:val="Hypertextovodkaz"/>
                <w:noProof/>
              </w:rPr>
              <w:t>Model horní končetiny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_Toc115448581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A3F05B" w14:textId="3517B4BA" w:rsidR="006B3869" w:rsidRDefault="006B3869" w:rsidP="006B386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581BFAC6" w14:textId="32EE6023" w:rsidR="006B3869" w:rsidRDefault="006B3869" w:rsidP="006B3869">
          <w:r>
            <w:rPr>
              <w:b/>
              <w:bCs/>
            </w:rPr>
            <w:br w:type="page"/>
          </w:r>
        </w:p>
      </w:sdtContent>
    </w:sdt>
    <w:p w14:paraId="617DD11D" w14:textId="0237CA4D" w:rsidR="006B3869" w:rsidRDefault="00161C29" w:rsidP="006B3869">
      <w:pPr>
        <w:pStyle w:val="Nadpis1"/>
      </w:pPr>
      <w:bookmarkStart w:id="0" w:name="_Toc115448570"/>
      <w:r>
        <w:lastRenderedPageBreak/>
        <w:t>3D tisk kostry člověka</w:t>
      </w:r>
      <w:bookmarkEnd w:id="0"/>
    </w:p>
    <w:p w14:paraId="3158982E" w14:textId="77777777" w:rsidR="00B44C4F" w:rsidRPr="00B44C4F" w:rsidRDefault="00B44C4F" w:rsidP="00B44C4F"/>
    <w:p w14:paraId="0D65D623" w14:textId="0D911DD5" w:rsidR="006B3869" w:rsidRDefault="00161C29" w:rsidP="006B3869">
      <w:pPr>
        <w:pStyle w:val="Nadpis2"/>
      </w:pPr>
      <w:bookmarkStart w:id="1" w:name="_Toc115448571"/>
      <w:r>
        <w:t>Vybavení</w:t>
      </w:r>
      <w:r w:rsidR="002E753C">
        <w:t xml:space="preserve"> k</w:t>
      </w:r>
      <w:r w:rsidR="00B44C4F">
        <w:t> </w:t>
      </w:r>
      <w:r w:rsidR="002E753C">
        <w:t>tvorbě lidské kostry</w:t>
      </w:r>
      <w:bookmarkEnd w:id="1"/>
    </w:p>
    <w:p w14:paraId="1A305144" w14:textId="76AF9621" w:rsidR="006B3869" w:rsidRDefault="00161C29" w:rsidP="006B3869">
      <w:r>
        <w:t>K 3D tisku kostry člověka je zapotřebí toto vybavení:</w:t>
      </w:r>
    </w:p>
    <w:p w14:paraId="491F6D91" w14:textId="568ACDF7" w:rsidR="00161C29" w:rsidRDefault="00161C29" w:rsidP="00161C29">
      <w:pPr>
        <w:pStyle w:val="Odstavecseseznamem"/>
        <w:numPr>
          <w:ilvl w:val="0"/>
          <w:numId w:val="1"/>
        </w:numPr>
      </w:pPr>
      <w:r>
        <w:t>3D tiskárna (</w:t>
      </w:r>
      <w:hyperlink r:id="rId8" w:history="1">
        <w:r w:rsidRPr="00C23B29">
          <w:rPr>
            <w:rStyle w:val="Hypertextovodkaz"/>
          </w:rPr>
          <w:t>https://www.prusa3d.com/cs/produkt/stavebnice-3d-tiskarny-original-prusa-i3-mk3s-3/</w:t>
        </w:r>
      </w:hyperlink>
      <w:r>
        <w:t>)</w:t>
      </w:r>
    </w:p>
    <w:p w14:paraId="453FE0FB" w14:textId="436C2096" w:rsidR="00161C29" w:rsidRDefault="00161C29" w:rsidP="00161C29">
      <w:pPr>
        <w:pStyle w:val="Odstavecseseznamem"/>
        <w:numPr>
          <w:ilvl w:val="0"/>
          <w:numId w:val="1"/>
        </w:numPr>
      </w:pPr>
      <w:r>
        <w:t>3D scanner (</w:t>
      </w:r>
      <w:hyperlink r:id="rId9" w:anchor="2905" w:history="1">
        <w:r w:rsidRPr="00C23B29">
          <w:rPr>
            <w:rStyle w:val="Hypertextovodkaz"/>
          </w:rPr>
          <w:t>https://www.vyuka-vzdelavani.cz/3d-tisk/matter-and-form-v2-3d-skener.html#2905</w:t>
        </w:r>
      </w:hyperlink>
      <w:r>
        <w:t>)</w:t>
      </w:r>
    </w:p>
    <w:p w14:paraId="762C2B09" w14:textId="2BD2126F" w:rsidR="008F37B5" w:rsidRDefault="00161C29" w:rsidP="008F37B5">
      <w:pPr>
        <w:pStyle w:val="Odstavecseseznamem"/>
        <w:numPr>
          <w:ilvl w:val="0"/>
          <w:numId w:val="1"/>
        </w:numPr>
      </w:pPr>
      <w:r>
        <w:t>Filamenty</w:t>
      </w:r>
      <w:r w:rsidR="002E753C">
        <w:t xml:space="preserve"> (</w:t>
      </w:r>
      <w:hyperlink r:id="rId10" w:history="1">
        <w:r w:rsidR="008F37B5" w:rsidRPr="00C23B29">
          <w:rPr>
            <w:rStyle w:val="Hypertextovodkaz"/>
          </w:rPr>
          <w:t>https://www.prusa3d.com/cs/produkt/pla-extrafill-metallic-grey-750g/</w:t>
        </w:r>
      </w:hyperlink>
      <w:r w:rsidR="002E753C">
        <w:t>)</w:t>
      </w:r>
    </w:p>
    <w:p w14:paraId="2794327F" w14:textId="26A4F762" w:rsidR="002E753C" w:rsidRDefault="00161C29" w:rsidP="002E753C">
      <w:pPr>
        <w:pStyle w:val="Odstavecseseznamem"/>
        <w:numPr>
          <w:ilvl w:val="0"/>
          <w:numId w:val="1"/>
        </w:numPr>
      </w:pPr>
      <w:r>
        <w:t>Nářadí k</w:t>
      </w:r>
      <w:r w:rsidR="002E753C">
        <w:t> </w:t>
      </w:r>
      <w:r>
        <w:t>opracování</w:t>
      </w:r>
      <w:r w:rsidR="002E753C">
        <w:t xml:space="preserve"> (</w:t>
      </w:r>
      <w:hyperlink r:id="rId11" w:history="1">
        <w:r w:rsidR="002E753C" w:rsidRPr="00C23B29">
          <w:rPr>
            <w:rStyle w:val="Hypertextovodkaz"/>
          </w:rPr>
          <w:t>https://www.datart.cz/mini-bruska-extol-craft-404111-130-w.html?gclid=CjwKCAiAzrWO</w:t>
        </w:r>
        <w:r w:rsidR="002E753C" w:rsidRPr="00C23B29">
          <w:rPr>
            <w:rStyle w:val="Hypertextovodkaz"/>
          </w:rPr>
          <w:t>B</w:t>
        </w:r>
        <w:r w:rsidR="002E753C" w:rsidRPr="00C23B29">
          <w:rPr>
            <w:rStyle w:val="Hypertextovodkaz"/>
          </w:rPr>
          <w:t>hBjEiwAq85QZ05XJrzB0v64dGQ_l3n9Ei1bxcuZS4R5fMU9cgXOJaptGArwhXa-FRoC0osQAvD_BwE</w:t>
        </w:r>
      </w:hyperlink>
      <w:r w:rsidR="002E753C">
        <w:t xml:space="preserve">, </w:t>
      </w:r>
      <w:hyperlink r:id="rId12" w:history="1">
        <w:r w:rsidR="002E753C" w:rsidRPr="00C23B29">
          <w:rPr>
            <w:rStyle w:val="Hypertextovodkaz"/>
          </w:rPr>
          <w:t>https://www.alza.cz/hobby/krt452002-modelarske-noziky-sada-36ks-d6774988.htm?kampan=adwho_hobby-a-zahrada_pla_all_hobby-a-zahrada-css_rucni-naradi_c_1003737___409276959993_~89341522482~&amp;gclid=CjwKCAiAzrWOBhBjEiwAq85QZ0BmWYBwC4tGAUiFnM430FnaCzNE05PFUfx6V3j695ICxckLdYJilBoChkMQAvD_BwE</w:t>
        </w:r>
      </w:hyperlink>
      <w:r w:rsidR="002E753C">
        <w:t xml:space="preserve">, </w:t>
      </w:r>
      <w:hyperlink r:id="rId13" w:history="1">
        <w:r w:rsidR="00B44C4F" w:rsidRPr="0077616C">
          <w:rPr>
            <w:rStyle w:val="Hypertextovodkaz"/>
          </w:rPr>
          <w:t>https://profimodel.cz/cs/celistove/250036-modelcraft-mini-kleste-v-pouzdru-sada-5060030667470.html?gclid=CjwKCAiAzrWOBhBjEiwAq85QZ7KT_pvdWv0GqDiNe1H6SR7OyS9c9P9Sb2ZiRu7scRsFrh8pn_GSzhoCCs0QAvD_BwE#250036k#250036kD</w:t>
        </w:r>
      </w:hyperlink>
      <w:r w:rsidR="002E753C">
        <w:t>)</w:t>
      </w:r>
    </w:p>
    <w:p w14:paraId="6A576FA0" w14:textId="0C631E1E" w:rsidR="002E753C" w:rsidRPr="002E753C" w:rsidRDefault="00161C29" w:rsidP="002E753C">
      <w:pPr>
        <w:pStyle w:val="Odstavecseseznamem"/>
        <w:numPr>
          <w:ilvl w:val="0"/>
          <w:numId w:val="1"/>
        </w:numPr>
      </w:pPr>
      <w:r>
        <w:t>Magnety</w:t>
      </w:r>
      <w:r w:rsidR="002E753C">
        <w:t xml:space="preserve"> </w:t>
      </w:r>
      <w:r w:rsidR="002E753C" w:rsidRPr="002E753C">
        <w:t>(</w:t>
      </w:r>
      <w:hyperlink r:id="rId14" w:history="1">
        <w:r w:rsidR="002E753C" w:rsidRPr="00C23B29">
          <w:rPr>
            <w:rStyle w:val="Hypertextovodkaz"/>
          </w:rPr>
          <w:t>http://www.neomag.cz/cz/katalog/neodymove-magnety/valce/magnet-nv0065-3x1-5-n42/?from_katalog=1,razeni</w:t>
        </w:r>
      </w:hyperlink>
      <w:r w:rsidR="002E753C" w:rsidRPr="002E753C">
        <w:t>,</w:t>
      </w:r>
      <w:r w:rsidR="002E753C">
        <w:t xml:space="preserve"> </w:t>
      </w:r>
      <w:hyperlink r:id="rId15" w:history="1">
        <w:r w:rsidR="002E753C" w:rsidRPr="00C23B29">
          <w:rPr>
            <w:rStyle w:val="Hypertextovodkaz"/>
          </w:rPr>
          <w:t>http://www.neomag.cz/cz/katalog/neodymove-magnety/valce/magnet-nv340-6x3-n38/?from_katalog=2,razeni</w:t>
        </w:r>
      </w:hyperlink>
      <w:r w:rsidR="002E753C" w:rsidRPr="002E753C">
        <w:t>,</w:t>
      </w:r>
      <w:r w:rsidR="002E753C">
        <w:t>)</w:t>
      </w:r>
    </w:p>
    <w:p w14:paraId="703E0AF1" w14:textId="2B9604D9" w:rsidR="00161C29" w:rsidRDefault="00161C29" w:rsidP="002E753C">
      <w:pPr>
        <w:pStyle w:val="Odstavecseseznamem"/>
        <w:numPr>
          <w:ilvl w:val="0"/>
          <w:numId w:val="1"/>
        </w:numPr>
      </w:pPr>
      <w:r>
        <w:t>Lepidlo</w:t>
      </w:r>
      <w:r w:rsidR="002E753C">
        <w:t xml:space="preserve"> (</w:t>
      </w:r>
      <w:hyperlink r:id="rId16" w:history="1">
        <w:r w:rsidR="002E753C" w:rsidRPr="00C23B29">
          <w:rPr>
            <w:rStyle w:val="Hypertextovodkaz"/>
          </w:rPr>
          <w:t>https://www.lepidla-online.cz/eshop/p/loctite-406-20-g-vterinove-lepidlo-50/?gclid=CjwKCAiAzrWOBhBjEiwAq85QZ3OMy5ght9I6NnVPTUZKbwQT5bwyax2SrDhh03mD6kkrL6vuU20Z4BoCcq8QAvD_BwE</w:t>
        </w:r>
      </w:hyperlink>
      <w:r w:rsidR="002E753C">
        <w:t>)</w:t>
      </w:r>
    </w:p>
    <w:p w14:paraId="01E37721" w14:textId="77777777" w:rsidR="002E753C" w:rsidRDefault="002E753C" w:rsidP="002E753C">
      <w:pPr>
        <w:pStyle w:val="Odstavecseseznamem"/>
      </w:pPr>
    </w:p>
    <w:p w14:paraId="78AC164C" w14:textId="77777777" w:rsidR="00161C29" w:rsidRPr="006B3869" w:rsidRDefault="00161C29" w:rsidP="00161C29">
      <w:pPr>
        <w:pStyle w:val="Odstavecseseznamem"/>
      </w:pPr>
    </w:p>
    <w:p w14:paraId="59328166" w14:textId="3EC6ED40" w:rsidR="00067CC9" w:rsidRDefault="00067CC9" w:rsidP="006B3869">
      <w:pPr>
        <w:pStyle w:val="Nadpis3"/>
      </w:pPr>
    </w:p>
    <w:p w14:paraId="70888A03" w14:textId="41238628" w:rsidR="00067CC9" w:rsidRDefault="00067CC9" w:rsidP="00067CC9"/>
    <w:p w14:paraId="246FDE63" w14:textId="4B8F72C3" w:rsidR="006B3869" w:rsidRDefault="008F37B5" w:rsidP="00503ADF">
      <w:pPr>
        <w:pStyle w:val="Nadpis1"/>
      </w:pPr>
      <w:bookmarkStart w:id="2" w:name="_Toc115448572"/>
      <w:r>
        <w:lastRenderedPageBreak/>
        <w:t>Postup práce</w:t>
      </w:r>
      <w:bookmarkEnd w:id="2"/>
    </w:p>
    <w:p w14:paraId="0FB7B826" w14:textId="162042FA" w:rsidR="008F37B5" w:rsidRDefault="008F37B5" w:rsidP="008F37B5"/>
    <w:p w14:paraId="6EB63AFF" w14:textId="7AB6EE48" w:rsidR="008F37B5" w:rsidRDefault="008F37B5" w:rsidP="00B44C4F">
      <w:r>
        <w:t xml:space="preserve">K tvorbě 3D modelu lidské kostry v životní velikosti jsme použili volně dostupné modely jednotlivých částí kostry z internetu, které jsme upravili na odpovídající velikost modelu v programu </w:t>
      </w:r>
      <w:proofErr w:type="spellStart"/>
      <w:r>
        <w:t>PrusaSlicer</w:t>
      </w:r>
      <w:proofErr w:type="spellEnd"/>
      <w:r>
        <w:t xml:space="preserve">. Ty části kostry, jejichž volně dostupný model jsme nenašli, skenujeme pomocí </w:t>
      </w:r>
      <w:proofErr w:type="gramStart"/>
      <w:r>
        <w:t>3D</w:t>
      </w:r>
      <w:proofErr w:type="gramEnd"/>
      <w:r>
        <w:t xml:space="preserve"> scan</w:t>
      </w:r>
      <w:r w:rsidR="00B44C4F">
        <w:t>n</w:t>
      </w:r>
      <w:r>
        <w:t>eru</w:t>
      </w:r>
      <w:r w:rsidR="00503ADF">
        <w:t xml:space="preserve"> (např. lidská žebra)</w:t>
      </w:r>
      <w:r>
        <w:t>.</w:t>
      </w:r>
      <w:r w:rsidR="00503ADF">
        <w:t xml:space="preserve"> Veškeré části kostry je zapotřebí důkladně opracovat, případně pospojovat (lepidlo, magnety, drátky</w:t>
      </w:r>
      <w:r w:rsidR="00B44C4F">
        <w:t xml:space="preserve"> atp.)</w:t>
      </w:r>
      <w:r w:rsidR="00503ADF">
        <w:t>.</w:t>
      </w:r>
    </w:p>
    <w:p w14:paraId="5E0ADFB2" w14:textId="5E1FA45B" w:rsidR="008F37B5" w:rsidRDefault="008F37B5" w:rsidP="008F37B5"/>
    <w:p w14:paraId="2CB640FB" w14:textId="1FF437D8" w:rsidR="00627D9F" w:rsidRDefault="00627D9F" w:rsidP="008F37B5"/>
    <w:p w14:paraId="770F1795" w14:textId="19089F39" w:rsidR="00503ADF" w:rsidRDefault="00503ADF" w:rsidP="008F37B5"/>
    <w:p w14:paraId="7AD11D5A" w14:textId="4360091F" w:rsidR="00503ADF" w:rsidRDefault="00503ADF" w:rsidP="008F37B5"/>
    <w:p w14:paraId="564AB4D0" w14:textId="0B078581" w:rsidR="00503ADF" w:rsidRDefault="00503ADF" w:rsidP="008F37B5"/>
    <w:p w14:paraId="3A995598" w14:textId="277576BF" w:rsidR="00503ADF" w:rsidRDefault="00503ADF" w:rsidP="008F37B5"/>
    <w:p w14:paraId="60593EA6" w14:textId="5AC54829" w:rsidR="00503ADF" w:rsidRDefault="00503ADF" w:rsidP="008F37B5"/>
    <w:p w14:paraId="5D6E2F46" w14:textId="67187D39" w:rsidR="00503ADF" w:rsidRDefault="00503ADF" w:rsidP="008F37B5"/>
    <w:p w14:paraId="3188EA05" w14:textId="6C869463" w:rsidR="00503ADF" w:rsidRDefault="00503ADF" w:rsidP="008F37B5"/>
    <w:p w14:paraId="01F77A40" w14:textId="0E19AC77" w:rsidR="00503ADF" w:rsidRDefault="00503ADF" w:rsidP="008F37B5"/>
    <w:p w14:paraId="09FA0217" w14:textId="572EE0F4" w:rsidR="00503ADF" w:rsidRDefault="00503ADF" w:rsidP="008F37B5"/>
    <w:p w14:paraId="3C78DE1D" w14:textId="03EDC07A" w:rsidR="00503ADF" w:rsidRDefault="00503ADF" w:rsidP="008F37B5"/>
    <w:p w14:paraId="52FDB5CD" w14:textId="6A345D20" w:rsidR="00503ADF" w:rsidRDefault="00503ADF" w:rsidP="008F37B5"/>
    <w:p w14:paraId="75E584CA" w14:textId="0124365E" w:rsidR="00503ADF" w:rsidRDefault="00503ADF" w:rsidP="008F37B5"/>
    <w:p w14:paraId="654666B9" w14:textId="58DFB859" w:rsidR="00503ADF" w:rsidRDefault="00503ADF" w:rsidP="008F37B5"/>
    <w:p w14:paraId="19B01E47" w14:textId="14864B82" w:rsidR="00503ADF" w:rsidRDefault="00503ADF" w:rsidP="008F37B5"/>
    <w:p w14:paraId="7F0B792A" w14:textId="76343046" w:rsidR="00503ADF" w:rsidRDefault="00503ADF" w:rsidP="008F37B5"/>
    <w:p w14:paraId="28C141E8" w14:textId="71AA89B5" w:rsidR="00627D9F" w:rsidRDefault="00627D9F" w:rsidP="00627D9F">
      <w:pPr>
        <w:pStyle w:val="Odstavecseseznamem"/>
        <w:numPr>
          <w:ilvl w:val="0"/>
          <w:numId w:val="2"/>
        </w:numPr>
      </w:pPr>
      <w:bookmarkStart w:id="3" w:name="_Toc115448573"/>
      <w:r w:rsidRPr="00503ADF">
        <w:rPr>
          <w:rStyle w:val="Nadpis2Char"/>
        </w:rPr>
        <w:lastRenderedPageBreak/>
        <w:t>Lidská lebka</w:t>
      </w:r>
      <w:bookmarkEnd w:id="3"/>
      <w:r>
        <w:t xml:space="preserve"> – dostupný volný model najdete na adrese: </w:t>
      </w:r>
      <w:hyperlink r:id="rId17" w:history="1">
        <w:r w:rsidRPr="00C23B29">
          <w:rPr>
            <w:rStyle w:val="Hypertextovodkaz"/>
          </w:rPr>
          <w:t>https://www.thingiverse.com/thing:4830026?fbclid=IwAR1THNG8fDaSkhpWNWe4OqMETV_nY49tXryAA2aL6W4fAW_TF1LfOZcyUss</w:t>
        </w:r>
      </w:hyperlink>
    </w:p>
    <w:p w14:paraId="3F1E2824" w14:textId="6BF9D086" w:rsidR="00627D9F" w:rsidRDefault="00627D9F" w:rsidP="00627D9F">
      <w:r>
        <w:rPr>
          <w:noProof/>
          <w:lang w:eastAsia="cs-CZ"/>
        </w:rPr>
        <w:drawing>
          <wp:inline distT="0" distB="0" distL="0" distR="0" wp14:anchorId="69C18902" wp14:editId="516DE27A">
            <wp:extent cx="5756910" cy="54121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zena lebk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399B" w14:textId="77777777" w:rsidR="00627D9F" w:rsidRDefault="00627D9F" w:rsidP="008F37B5"/>
    <w:p w14:paraId="6BAF02AC" w14:textId="77777777" w:rsidR="00627D9F" w:rsidRDefault="00627D9F" w:rsidP="008F37B5"/>
    <w:p w14:paraId="74A6DE2B" w14:textId="77777777" w:rsidR="00627D9F" w:rsidRDefault="00627D9F" w:rsidP="008F37B5"/>
    <w:p w14:paraId="3FA1E354" w14:textId="77777777" w:rsidR="00627D9F" w:rsidRDefault="00627D9F" w:rsidP="008F37B5"/>
    <w:p w14:paraId="41945735" w14:textId="409AD765" w:rsidR="00627D9F" w:rsidRDefault="00627D9F" w:rsidP="008F37B5">
      <w:r>
        <w:lastRenderedPageBreak/>
        <w:t>Lebka se skládá z 18 částí.</w:t>
      </w:r>
    </w:p>
    <w:p w14:paraId="4BC9B40A" w14:textId="0F91479D" w:rsidR="00627D9F" w:rsidRDefault="00627D9F" w:rsidP="006F75C4">
      <w:pPr>
        <w:jc w:val="center"/>
      </w:pPr>
      <w:r>
        <w:rPr>
          <w:noProof/>
          <w:lang w:eastAsia="cs-CZ"/>
        </w:rPr>
        <w:drawing>
          <wp:inline distT="0" distB="0" distL="0" distR="0" wp14:anchorId="248349FC" wp14:editId="7F8202D2">
            <wp:extent cx="5071110" cy="3803612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zlozena lebka popi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1" cy="38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D9B7" w14:textId="397A1B3B" w:rsidR="00627D9F" w:rsidRDefault="00627D9F" w:rsidP="008F37B5">
      <w:r>
        <w:t>Každou část je zapotřebí opracovat.</w:t>
      </w:r>
    </w:p>
    <w:p w14:paraId="4FB5AC69" w14:textId="77777777" w:rsidR="006F75C4" w:rsidRDefault="006F75C4" w:rsidP="006F75C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70C546B" wp14:editId="6EF8C427">
            <wp:extent cx="4325508" cy="3246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rava modelu vi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76" cy="32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B7AD" w14:textId="197F9CF9" w:rsidR="006F75C4" w:rsidRDefault="006F75C4" w:rsidP="006F75C4">
      <w:pPr>
        <w:jc w:val="center"/>
      </w:pPr>
      <w:r>
        <w:t>Do každé části je zapotřebí nalepit správně magnety.</w:t>
      </w:r>
    </w:p>
    <w:p w14:paraId="4A7C068C" w14:textId="0ECC1158" w:rsidR="006F75C4" w:rsidRDefault="006F75C4" w:rsidP="006F75C4">
      <w:pPr>
        <w:jc w:val="center"/>
      </w:pPr>
      <w:r>
        <w:rPr>
          <w:noProof/>
          <w:lang w:eastAsia="cs-CZ"/>
        </w:rPr>
        <w:drawing>
          <wp:inline distT="0" distB="0" distL="0" distR="0" wp14:anchorId="65B0D70B" wp14:editId="181971BC">
            <wp:extent cx="4496792" cy="3371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bka prd lepeni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517" cy="33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2041" w14:textId="16331CA1" w:rsidR="006F75C4" w:rsidRDefault="006F75C4" w:rsidP="008F37B5"/>
    <w:p w14:paraId="41DE0BF4" w14:textId="00A2815E" w:rsidR="006F75C4" w:rsidRDefault="006F75C4" w:rsidP="006F75C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BC353F2" wp14:editId="6389762B">
            <wp:extent cx="4613994" cy="34607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lepene magnet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34" cy="34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AA84" w14:textId="019A1F8E" w:rsidR="00917FE9" w:rsidRDefault="00B44C4F" w:rsidP="00836E80">
      <w:pPr>
        <w:pStyle w:val="Odstavecseseznamem"/>
        <w:numPr>
          <w:ilvl w:val="0"/>
          <w:numId w:val="2"/>
        </w:numPr>
      </w:pPr>
      <w:bookmarkStart w:id="4" w:name="_Toc115448574"/>
      <w:r>
        <w:rPr>
          <w:rStyle w:val="Nadpis2Char"/>
        </w:rPr>
        <w:t>M</w:t>
      </w:r>
      <w:r w:rsidR="00503ADF" w:rsidRPr="00503ADF">
        <w:rPr>
          <w:rStyle w:val="Nadpis2Char"/>
        </w:rPr>
        <w:t>odel</w:t>
      </w:r>
      <w:r w:rsidR="00917FE9" w:rsidRPr="00503ADF">
        <w:rPr>
          <w:rStyle w:val="Nadpis2Char"/>
        </w:rPr>
        <w:t xml:space="preserve"> páteře</w:t>
      </w:r>
      <w:bookmarkEnd w:id="4"/>
      <w:r w:rsidR="00917FE9">
        <w:t xml:space="preserve"> – model, stejně jako všechny ostatní, je potřeba upravit v měřítku odpovídajícím ostatním částem. My jsme se řídili </w:t>
      </w:r>
      <w:r>
        <w:t>modelem</w:t>
      </w:r>
      <w:r w:rsidR="00917FE9">
        <w:t xml:space="preserve"> kostry, který už ve škole máme. </w:t>
      </w:r>
    </w:p>
    <w:p w14:paraId="766DD0B8" w14:textId="3851E07F" w:rsidR="00917FE9" w:rsidRDefault="00917FE9" w:rsidP="00917FE9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AB2DD93" wp14:editId="7027B504">
            <wp:extent cx="5298916" cy="7065222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str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881" cy="70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396F" w14:textId="53D4D537" w:rsidR="00917FE9" w:rsidRDefault="00917FE9" w:rsidP="00917FE9">
      <w:r>
        <w:t xml:space="preserve">A zde je odkaz na model páteře - </w:t>
      </w:r>
      <w:hyperlink r:id="rId24" w:history="1">
        <w:r w:rsidRPr="00456153">
          <w:rPr>
            <w:rStyle w:val="Hypertextovodkaz"/>
          </w:rPr>
          <w:t>https://www.thingiverse.com/thing:4982223</w:t>
        </w:r>
      </w:hyperlink>
    </w:p>
    <w:p w14:paraId="53967D02" w14:textId="70349220" w:rsidR="00917FE9" w:rsidRDefault="00917FE9" w:rsidP="00917FE9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BD6BF6D" wp14:editId="5C075C1D">
            <wp:extent cx="5477639" cy="6935168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ímek obrazovky (26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2C93" w14:textId="3E58436E" w:rsidR="006F75C4" w:rsidRDefault="006F75C4" w:rsidP="00917FE9"/>
    <w:p w14:paraId="5B1F98DE" w14:textId="2EC12D6C" w:rsidR="00917FE9" w:rsidRDefault="00917FE9" w:rsidP="00836E80">
      <w:pPr>
        <w:pStyle w:val="Odstavecseseznamem"/>
        <w:numPr>
          <w:ilvl w:val="0"/>
          <w:numId w:val="2"/>
        </w:numPr>
      </w:pPr>
      <w:bookmarkStart w:id="5" w:name="_Toc115448575"/>
      <w:r w:rsidRPr="00503ADF">
        <w:rPr>
          <w:rStyle w:val="Nadpis2Char"/>
        </w:rPr>
        <w:lastRenderedPageBreak/>
        <w:t>Model ženské pánve</w:t>
      </w:r>
      <w:bookmarkEnd w:id="5"/>
      <w:r>
        <w:t xml:space="preserve"> </w:t>
      </w:r>
      <w:r w:rsidR="00836E80">
        <w:t>–</w:t>
      </w:r>
      <w:r>
        <w:t xml:space="preserve"> </w:t>
      </w:r>
      <w:r w:rsidR="00836E80">
        <w:t>opět rozložitelný díky magnetům. Odkaz je zde</w:t>
      </w:r>
      <w:r w:rsidR="00B44C4F">
        <w:t>:</w:t>
      </w:r>
      <w:r w:rsidR="00836E80">
        <w:t xml:space="preserve"> </w:t>
      </w:r>
      <w:hyperlink r:id="rId26" w:history="1">
        <w:r w:rsidR="00836E80" w:rsidRPr="00456153">
          <w:rPr>
            <w:rStyle w:val="Hypertextovodkaz"/>
          </w:rPr>
          <w:t>https://www.thingiverse.com/thing:4946668</w:t>
        </w:r>
      </w:hyperlink>
    </w:p>
    <w:p w14:paraId="3464A032" w14:textId="31504D5A" w:rsidR="00D91B35" w:rsidRDefault="00836E80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06B9BE10" wp14:editId="67EE3246">
            <wp:extent cx="4032577" cy="299085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ímek obrazovky (27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0" cy="29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1196" w14:textId="405F708E" w:rsidR="00D91B35" w:rsidRDefault="00D91B35" w:rsidP="00D91B35">
      <w:pPr>
        <w:pStyle w:val="Odstavecseseznamem"/>
        <w:numPr>
          <w:ilvl w:val="0"/>
          <w:numId w:val="2"/>
        </w:numPr>
        <w:spacing w:line="480" w:lineRule="auto"/>
      </w:pPr>
      <w:bookmarkStart w:id="6" w:name="_Toc115448576"/>
      <w:r w:rsidRPr="00D91B35">
        <w:rPr>
          <w:rStyle w:val="Nadpis2Char"/>
        </w:rPr>
        <w:t>Model lidské pánve</w:t>
      </w:r>
      <w:r>
        <w:rPr>
          <w:rStyle w:val="Nadpis2Char"/>
        </w:rPr>
        <w:t xml:space="preserve"> 2</w:t>
      </w:r>
      <w:bookmarkEnd w:id="6"/>
      <w:r>
        <w:t xml:space="preserve"> </w:t>
      </w:r>
      <w:r w:rsidR="00B44C4F">
        <w:t>–</w:t>
      </w:r>
      <w:r>
        <w:t xml:space="preserve"> </w:t>
      </w:r>
      <w:hyperlink r:id="rId28" w:history="1">
        <w:r w:rsidRPr="00456153">
          <w:rPr>
            <w:rStyle w:val="Hypertextovodkaz"/>
          </w:rPr>
          <w:t>https://www.thingiverse.com/thing:4937177</w:t>
        </w:r>
      </w:hyperlink>
    </w:p>
    <w:p w14:paraId="15BF69F8" w14:textId="289B1AE8" w:rsidR="00D91B35" w:rsidRDefault="00D91B35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6163FDD6" wp14:editId="0825571C">
            <wp:extent cx="3759082" cy="3289300"/>
            <wp:effectExtent l="0" t="0" r="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ímek obrazovky (37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41" cy="32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8327" w14:textId="06E1F16B" w:rsidR="00836E80" w:rsidRDefault="00836E80" w:rsidP="00836E80">
      <w:pPr>
        <w:jc w:val="center"/>
      </w:pPr>
    </w:p>
    <w:p w14:paraId="24F74DEB" w14:textId="5F99EBA5" w:rsidR="00836E80" w:rsidRDefault="00836E80" w:rsidP="00836E80">
      <w:pPr>
        <w:pStyle w:val="Odstavecseseznamem"/>
        <w:numPr>
          <w:ilvl w:val="0"/>
          <w:numId w:val="2"/>
        </w:numPr>
      </w:pPr>
      <w:bookmarkStart w:id="7" w:name="_Toc115448577"/>
      <w:r w:rsidRPr="00D91B35">
        <w:rPr>
          <w:rStyle w:val="Nadpis2Char"/>
        </w:rPr>
        <w:t>Model chodidla</w:t>
      </w:r>
      <w:bookmarkEnd w:id="7"/>
      <w:r w:rsidR="00EB03B7">
        <w:rPr>
          <w:rStyle w:val="Nadpis2Char"/>
        </w:rPr>
        <w:br/>
      </w:r>
      <w:hyperlink r:id="rId30" w:history="1">
        <w:r w:rsidRPr="00456153">
          <w:rPr>
            <w:rStyle w:val="Hypertextovodkaz"/>
          </w:rPr>
          <w:t>https://www.thingiverse.com/thing:4849504</w:t>
        </w:r>
      </w:hyperlink>
    </w:p>
    <w:p w14:paraId="2323C6AF" w14:textId="06959CB1" w:rsidR="00836E80" w:rsidRDefault="00836E80" w:rsidP="00836E80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51A774DE" wp14:editId="7F37466C">
            <wp:extent cx="3261044" cy="2749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ímek obrazovky (28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126" cy="27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E4BB" w14:textId="0C42043D" w:rsidR="00836E80" w:rsidRDefault="00836E80" w:rsidP="00836E80">
      <w:pPr>
        <w:pStyle w:val="Odstavecseseznamem"/>
        <w:numPr>
          <w:ilvl w:val="0"/>
          <w:numId w:val="2"/>
        </w:numPr>
      </w:pPr>
      <w:bookmarkStart w:id="8" w:name="_Toc115448578"/>
      <w:r w:rsidRPr="00503ADF">
        <w:rPr>
          <w:rStyle w:val="Nadpis2Char"/>
        </w:rPr>
        <w:t>Model ruky (dlaně)</w:t>
      </w:r>
      <w:bookmarkEnd w:id="8"/>
      <w:r>
        <w:t xml:space="preserve"> </w:t>
      </w:r>
      <w:r w:rsidR="00EB03B7">
        <w:br/>
      </w:r>
      <w:hyperlink r:id="rId32" w:history="1">
        <w:r w:rsidR="00EB03B7" w:rsidRPr="0077616C">
          <w:rPr>
            <w:rStyle w:val="Hypertextovodkaz"/>
          </w:rPr>
          <w:t>https://www.thingiverse.com/thing:4841107</w:t>
        </w:r>
      </w:hyperlink>
    </w:p>
    <w:p w14:paraId="5A215290" w14:textId="40DB8914" w:rsidR="00836E80" w:rsidRDefault="00836E80" w:rsidP="00836E80">
      <w:pPr>
        <w:jc w:val="center"/>
      </w:pPr>
      <w:r>
        <w:rPr>
          <w:noProof/>
          <w:lang w:eastAsia="cs-CZ"/>
        </w:rPr>
        <w:drawing>
          <wp:inline distT="0" distB="0" distL="0" distR="0" wp14:anchorId="3EA151AB" wp14:editId="6307C313">
            <wp:extent cx="4573905" cy="3119901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ímek obrazovky (29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56" cy="31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0727" w14:textId="6C6CDF2B" w:rsidR="00836E80" w:rsidRDefault="00836E80" w:rsidP="00067CC9">
      <w:pPr>
        <w:pStyle w:val="Odstavecseseznamem"/>
        <w:numPr>
          <w:ilvl w:val="0"/>
          <w:numId w:val="2"/>
        </w:numPr>
      </w:pPr>
      <w:bookmarkStart w:id="9" w:name="_Toc115448579"/>
      <w:r w:rsidRPr="00503ADF">
        <w:rPr>
          <w:rStyle w:val="Nadpis2Char"/>
        </w:rPr>
        <w:lastRenderedPageBreak/>
        <w:t>Model stehenní kosti</w:t>
      </w:r>
      <w:bookmarkEnd w:id="9"/>
      <w:r w:rsidR="00EB03B7">
        <w:br/>
      </w:r>
      <w:hyperlink r:id="rId34" w:history="1">
        <w:r w:rsidR="00EB03B7" w:rsidRPr="0077616C">
          <w:rPr>
            <w:rStyle w:val="Hypertextovodkaz"/>
          </w:rPr>
          <w:t>https://www.thingiverse.com/thing:5820</w:t>
        </w:r>
      </w:hyperlink>
      <w:r>
        <w:t xml:space="preserve">, </w:t>
      </w:r>
      <w:hyperlink r:id="rId35" w:history="1">
        <w:r w:rsidR="00067CC9" w:rsidRPr="00456153">
          <w:rPr>
            <w:rStyle w:val="Hypertextovodkaz"/>
          </w:rPr>
          <w:t>https://www.thingiverse.com/thing:3295652</w:t>
        </w:r>
      </w:hyperlink>
    </w:p>
    <w:p w14:paraId="64D53E8B" w14:textId="67F3DCFA" w:rsidR="00067CC9" w:rsidRDefault="00067CC9" w:rsidP="00067CC9">
      <w:pPr>
        <w:jc w:val="center"/>
      </w:pPr>
      <w:r>
        <w:rPr>
          <w:noProof/>
          <w:lang w:eastAsia="cs-CZ"/>
        </w:rPr>
        <w:drawing>
          <wp:inline distT="0" distB="0" distL="0" distR="0" wp14:anchorId="7C5D212D" wp14:editId="38DF4200">
            <wp:extent cx="4327904" cy="27559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ímek obrazovky (30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23" cy="27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9063" w14:textId="4B93BC7F" w:rsidR="00067CC9" w:rsidRDefault="00067CC9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3F484FA9" wp14:editId="38C90BF7">
            <wp:extent cx="4295775" cy="3771240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ímek obrazovky (31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508" cy="37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E0BA" w14:textId="1B549155" w:rsidR="00067CC9" w:rsidRDefault="00067CC9" w:rsidP="00067CC9">
      <w:pPr>
        <w:pStyle w:val="Odstavecseseznamem"/>
        <w:numPr>
          <w:ilvl w:val="0"/>
          <w:numId w:val="2"/>
        </w:numPr>
      </w:pPr>
      <w:bookmarkStart w:id="10" w:name="_Toc115448580"/>
      <w:r w:rsidRPr="00503ADF">
        <w:rPr>
          <w:rStyle w:val="Nadpis2Char"/>
        </w:rPr>
        <w:lastRenderedPageBreak/>
        <w:t>Model kosti holenní a lýtkové</w:t>
      </w:r>
      <w:bookmarkEnd w:id="10"/>
      <w:r>
        <w:t xml:space="preserve"> </w:t>
      </w:r>
      <w:r w:rsidR="00EB03B7">
        <w:br/>
      </w:r>
      <w:hyperlink r:id="rId38" w:history="1">
        <w:r w:rsidR="00EB03B7" w:rsidRPr="0077616C">
          <w:rPr>
            <w:rStyle w:val="Hypertextovodkaz"/>
          </w:rPr>
          <w:t>https://www.thingiverse.com/thing:1030467</w:t>
        </w:r>
      </w:hyperlink>
    </w:p>
    <w:p w14:paraId="7977ACF1" w14:textId="3E6176E8" w:rsidR="00067CC9" w:rsidRDefault="00067CC9" w:rsidP="00D91B35">
      <w:pPr>
        <w:jc w:val="center"/>
      </w:pPr>
      <w:r>
        <w:rPr>
          <w:noProof/>
          <w:lang w:eastAsia="cs-CZ"/>
        </w:rPr>
        <w:drawing>
          <wp:inline distT="0" distB="0" distL="0" distR="0" wp14:anchorId="1D5BA656" wp14:editId="06D45AE5">
            <wp:extent cx="4740910" cy="1932760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ímek obrazovky (32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081" cy="19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D80B" w14:textId="43D579D3" w:rsidR="00067CC9" w:rsidRDefault="00067CC9" w:rsidP="00067CC9">
      <w:pPr>
        <w:pStyle w:val="Odstavecseseznamem"/>
        <w:numPr>
          <w:ilvl w:val="0"/>
          <w:numId w:val="2"/>
        </w:numPr>
      </w:pPr>
      <w:bookmarkStart w:id="11" w:name="_Toc115448581"/>
      <w:r w:rsidRPr="00503ADF">
        <w:rPr>
          <w:rStyle w:val="Nadpis2Char"/>
        </w:rPr>
        <w:t>Model horní končetiny</w:t>
      </w:r>
      <w:bookmarkEnd w:id="11"/>
      <w:r>
        <w:t xml:space="preserve"> </w:t>
      </w:r>
      <w:r w:rsidR="00EB03B7">
        <w:br/>
      </w:r>
      <w:hyperlink r:id="rId40" w:history="1">
        <w:r w:rsidR="00EB03B7" w:rsidRPr="0077616C">
          <w:rPr>
            <w:rStyle w:val="Hypertextovodkaz"/>
          </w:rPr>
          <w:t>https://www.thingiverse.com/thing:1352085</w:t>
        </w:r>
      </w:hyperlink>
    </w:p>
    <w:p w14:paraId="7616E27E" w14:textId="0F60333F" w:rsidR="00836E80" w:rsidRPr="008F37B5" w:rsidRDefault="00067CC9" w:rsidP="00067CC9">
      <w:pPr>
        <w:jc w:val="center"/>
      </w:pPr>
      <w:r>
        <w:rPr>
          <w:noProof/>
          <w:lang w:eastAsia="cs-CZ"/>
        </w:rPr>
        <w:drawing>
          <wp:inline distT="0" distB="0" distL="0" distR="0" wp14:anchorId="133A4A8A" wp14:editId="0EE978C3">
            <wp:extent cx="3148142" cy="4229099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ímek obrazovky (35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16" cy="42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E80" w:rsidRPr="008F37B5" w:rsidSect="00B24D9C">
      <w:headerReference w:type="default" r:id="rId42"/>
      <w:footerReference w:type="default" r:id="rId43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A3660" w14:textId="77777777" w:rsidR="00FD4230" w:rsidRDefault="00FD4230" w:rsidP="00B24D9C">
      <w:r>
        <w:separator/>
      </w:r>
    </w:p>
  </w:endnote>
  <w:endnote w:type="continuationSeparator" w:id="0">
    <w:p w14:paraId="78EE9479" w14:textId="77777777" w:rsidR="00FD4230" w:rsidRDefault="00FD4230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BB78" w14:textId="77777777" w:rsidR="00384145" w:rsidRDefault="00384145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63025B5" wp14:editId="002353AB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C9D6B" w14:textId="77777777" w:rsidR="00FD4230" w:rsidRDefault="00FD4230" w:rsidP="00B24D9C">
      <w:r>
        <w:separator/>
      </w:r>
    </w:p>
  </w:footnote>
  <w:footnote w:type="continuationSeparator" w:id="0">
    <w:p w14:paraId="46CE04ED" w14:textId="77777777" w:rsidR="00FD4230" w:rsidRDefault="00FD4230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BA440" w14:textId="77777777" w:rsidR="00384145" w:rsidRDefault="005F23C7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9B59A78" wp14:editId="76F3E89F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5903AB" w14:textId="77777777" w:rsidR="00384145" w:rsidRDefault="00384145" w:rsidP="00B24D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8004F"/>
    <w:multiLevelType w:val="hybridMultilevel"/>
    <w:tmpl w:val="D054C534"/>
    <w:lvl w:ilvl="0" w:tplc="F5E4BC5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C5CAA"/>
    <w:multiLevelType w:val="hybridMultilevel"/>
    <w:tmpl w:val="76FC1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590617">
    <w:abstractNumId w:val="1"/>
  </w:num>
  <w:num w:numId="2" w16cid:durableId="1334991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9E4"/>
    <w:rsid w:val="00035429"/>
    <w:rsid w:val="00067CC9"/>
    <w:rsid w:val="00161C29"/>
    <w:rsid w:val="0017789B"/>
    <w:rsid w:val="001C2F0E"/>
    <w:rsid w:val="002E753C"/>
    <w:rsid w:val="00384145"/>
    <w:rsid w:val="003D6400"/>
    <w:rsid w:val="004135E9"/>
    <w:rsid w:val="00503ADF"/>
    <w:rsid w:val="005E4405"/>
    <w:rsid w:val="005F0910"/>
    <w:rsid w:val="005F23C7"/>
    <w:rsid w:val="00627D9F"/>
    <w:rsid w:val="006B3869"/>
    <w:rsid w:val="006F75C4"/>
    <w:rsid w:val="00722E2B"/>
    <w:rsid w:val="00780D02"/>
    <w:rsid w:val="00836E80"/>
    <w:rsid w:val="008F37B5"/>
    <w:rsid w:val="00917FE9"/>
    <w:rsid w:val="009245E6"/>
    <w:rsid w:val="00A149E4"/>
    <w:rsid w:val="00A175C1"/>
    <w:rsid w:val="00B24D9C"/>
    <w:rsid w:val="00B44C4F"/>
    <w:rsid w:val="00D3047F"/>
    <w:rsid w:val="00D91B35"/>
    <w:rsid w:val="00DF6E90"/>
    <w:rsid w:val="00E456C6"/>
    <w:rsid w:val="00EB03B7"/>
    <w:rsid w:val="00FD4230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2E3AD"/>
  <w15:docId w15:val="{BCFF1B1A-09AA-45B2-91DB-7DBEA9ED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4C4F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386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paragraph" w:styleId="Odstavecseseznamem">
    <w:name w:val="List Paragraph"/>
    <w:basedOn w:val="Normln"/>
    <w:uiPriority w:val="34"/>
    <w:qFormat/>
    <w:rsid w:val="00161C29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B44C4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44C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usa3d.com/cs/produkt/stavebnice-3d-tiskarny-original-prusa-i3-mk3s-3/" TargetMode="External"/><Relationship Id="rId13" Type="http://schemas.openxmlformats.org/officeDocument/2006/relationships/hyperlink" Target="https://profimodel.cz/cs/celistove/250036-modelcraft-mini-kleste-v-pouzdru-sada-5060030667470.html?gclid=CjwKCAiAzrWOBhBjEiwAq85QZ7KT_pvdWv0GqDiNe1H6SR7OyS9c9P9Sb2ZiRu7scRsFrh8pn_GSzhoCCs0QAvD_BwE#250036k#250036kD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www.thingiverse.com/thing:4946668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34" Type="http://schemas.openxmlformats.org/officeDocument/2006/relationships/hyperlink" Target="https://www.thingiverse.com/thing:5820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alza.cz/hobby/krt452002-modelarske-noziky-sada-36ks-d6774988.htm?kampan=adwho_hobby-a-zahrada_pla_all_hobby-a-zahrada-css_rucni-naradi_c_1003737___409276959993_~89341522482~&amp;gclid=CjwKCAiAzrWOBhBjEiwAq85QZ0BmWYBwC4tGAUiFnM430FnaCzNE05PFUfx6V3j695ICxckLdYJilBoChkMQAvD_BwE" TargetMode="External"/><Relationship Id="rId17" Type="http://schemas.openxmlformats.org/officeDocument/2006/relationships/hyperlink" Target="https://www.thingiverse.com/thing:4830026?fbclid=IwAR1THNG8fDaSkhpWNWe4OqMETV_nY49tXryAA2aL6W4fAW_TF1LfOZcyUss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yperlink" Target="https://www.thingiverse.com/thing:103046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pidla-online.cz/eshop/p/loctite-406-20-g-vterinove-lepidlo-50/?gclid=CjwKCAiAzrWOBhBjEiwAq85QZ3OMy5ght9I6NnVPTUZKbwQT5bwyax2SrDhh03mD6kkrL6vuU20Z4BoCcq8QAvD_BwE" TargetMode="External"/><Relationship Id="rId20" Type="http://schemas.openxmlformats.org/officeDocument/2006/relationships/image" Target="media/image3.jpg"/><Relationship Id="rId29" Type="http://schemas.openxmlformats.org/officeDocument/2006/relationships/image" Target="media/image9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tart.cz/mini-bruska-extol-craft-404111-130-w.html?gclid=CjwKCAiAzrWOBhBjEiwAq85QZ05XJrzB0v64dGQ_l3n9Ei1bxcuZS4R5fMU9cgXOJaptGArwhXa-FRoC0osQAvD_BwE" TargetMode="External"/><Relationship Id="rId24" Type="http://schemas.openxmlformats.org/officeDocument/2006/relationships/hyperlink" Target="https://www.thingiverse.com/thing:4982223" TargetMode="External"/><Relationship Id="rId32" Type="http://schemas.openxmlformats.org/officeDocument/2006/relationships/hyperlink" Target="https://www.thingiverse.com/thing:4841107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www.thingiverse.com/thing:1352085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eomag.cz/cz/katalog/neodymove-magnety/valce/magnet-nv340-6x3-n38/?from_katalog=2,razeni" TargetMode="External"/><Relationship Id="rId23" Type="http://schemas.openxmlformats.org/officeDocument/2006/relationships/image" Target="media/image6.jpg"/><Relationship Id="rId28" Type="http://schemas.openxmlformats.org/officeDocument/2006/relationships/hyperlink" Target="https://www.thingiverse.com/thing:4937177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s://www.prusa3d.com/cs/produkt/pla-extrafill-metallic-grey-750g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yuka-vzdelavani.cz/3d-tisk/matter-and-form-v2-3d-skener.html" TargetMode="External"/><Relationship Id="rId14" Type="http://schemas.openxmlformats.org/officeDocument/2006/relationships/hyperlink" Target="http://www.neomag.cz/cz/katalog/neodymove-magnety/valce/magnet-nv0065-3x1-5-n42/?from_katalog=1,razeni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8.png"/><Relationship Id="rId30" Type="http://schemas.openxmlformats.org/officeDocument/2006/relationships/hyperlink" Target="https://www.thingiverse.com/thing:4849504" TargetMode="External"/><Relationship Id="rId35" Type="http://schemas.openxmlformats.org/officeDocument/2006/relationships/hyperlink" Target="https://www.thingiverse.com/thing:3295652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0A695-0967-4C1E-84B6-6E01FED13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DigiME_hl_papir_sablona-CZ-5.dotx</Template>
  <TotalTime>139</TotalTime>
  <Pages>14</Pages>
  <Words>906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Jitka Janů</cp:lastModifiedBy>
  <cp:revision>13</cp:revision>
  <dcterms:created xsi:type="dcterms:W3CDTF">2020-01-28T14:31:00Z</dcterms:created>
  <dcterms:modified xsi:type="dcterms:W3CDTF">2022-09-30T14:42:00Z</dcterms:modified>
</cp:coreProperties>
</file>